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8658" w14:textId="77777777" w:rsidR="00B02EA5" w:rsidRDefault="00B02EA5" w:rsidP="005F042A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</w:pPr>
    </w:p>
    <w:p w14:paraId="50E38D2B" w14:textId="77777777" w:rsidR="00341E52" w:rsidRDefault="00341E52" w:rsidP="005F042A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</w:pPr>
    </w:p>
    <w:p w14:paraId="099966AB" w14:textId="45F6FBAA" w:rsidR="004A0016" w:rsidRPr="005F042A" w:rsidRDefault="004A0016" w:rsidP="00341E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</w:pPr>
      <w:r w:rsidRPr="005F042A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  <w:t>ERASMUS+</w:t>
      </w:r>
    </w:p>
    <w:p w14:paraId="73A2895A" w14:textId="699A714A" w:rsidR="009546B7" w:rsidRPr="005F042A" w:rsidRDefault="004A0016" w:rsidP="00341E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</w:pPr>
      <w:r w:rsidRPr="005F042A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  <w:t>Studijní pobyty student</w:t>
      </w:r>
      <w:r w:rsidR="00BF0FC6" w:rsidRPr="005F042A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  <w:t>ů</w:t>
      </w:r>
    </w:p>
    <w:p w14:paraId="2129BC27" w14:textId="77777777" w:rsidR="005F042A" w:rsidRDefault="002C68EC" w:rsidP="00341E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</w:pPr>
      <w:r w:rsidRPr="005F042A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  <w:t>Checklist</w:t>
      </w:r>
    </w:p>
    <w:p w14:paraId="2811B3E7" w14:textId="77777777" w:rsidR="00B02EA5" w:rsidRDefault="00B02EA5" w:rsidP="005F042A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</w:pPr>
    </w:p>
    <w:p w14:paraId="2B390266" w14:textId="3DD0CD80" w:rsidR="00B02EA5" w:rsidRPr="002210CE" w:rsidRDefault="00B02EA5" w:rsidP="00B02EA5">
      <w:pPr>
        <w:pStyle w:val="Odstavecseseznamem"/>
        <w:numPr>
          <w:ilvl w:val="0"/>
          <w:numId w:val="4"/>
        </w:numPr>
        <w:spacing w:before="120" w:after="12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2210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Před zahájením pobytu</w:t>
      </w:r>
    </w:p>
    <w:p w14:paraId="451DDE8B" w14:textId="20968F80" w:rsidR="00B02EA5" w:rsidRPr="0022542B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Style w:val="Styl1"/>
            <w:rFonts w:ascii="Times New Roman" w:hAnsi="Times New Roman" w:cs="Times New Roman"/>
            <w:color w:val="000000" w:themeColor="text1"/>
          </w:rPr>
          <w:id w:val="-27864703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>
            <w:rPr>
              <w:rStyle w:val="Styl1"/>
              <w:rFonts w:ascii="MS Gothic" w:eastAsia="MS Gothic" w:hAnsi="MS Gothic" w:cs="Times New Roman" w:hint="eastAsia"/>
              <w:color w:val="000000" w:themeColor="text1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Nominace</w:t>
      </w:r>
    </w:p>
    <w:p w14:paraId="25EF4C05" w14:textId="77777777" w:rsidR="00B02EA5" w:rsidRPr="0022542B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eastAsia="en-US"/>
          </w:rPr>
          <w:id w:val="-167016585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Přihláška na přijímající organizaci</w:t>
      </w:r>
    </w:p>
    <w:p w14:paraId="68442744" w14:textId="77777777" w:rsidR="00B02EA5" w:rsidRPr="0022542B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hAnsi="Times New Roman" w:cs="Times New Roman"/>
            <w:color w:val="000000" w:themeColor="text1"/>
            <w:lang w:eastAsia="en-US"/>
          </w:rPr>
          <w:id w:val="40056905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Ubytování</w:t>
      </w:r>
    </w:p>
    <w:p w14:paraId="19A35889" w14:textId="77777777" w:rsidR="00B02EA5" w:rsidRPr="0022542B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hAnsi="Times New Roman" w:cs="Times New Roman"/>
            <w:color w:val="000000" w:themeColor="text1"/>
            <w:lang w:eastAsia="en-US"/>
          </w:rPr>
          <w:id w:val="63777000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Learning </w:t>
      </w:r>
      <w:proofErr w:type="spellStart"/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>Agreement</w:t>
      </w:r>
      <w:proofErr w:type="spellEnd"/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(LA)</w:t>
      </w:r>
    </w:p>
    <w:p w14:paraId="2A884AC6" w14:textId="09E20F86" w:rsidR="00B02EA5" w:rsidRPr="0022542B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hAnsi="Times New Roman" w:cs="Times New Roman"/>
            <w:color w:val="000000" w:themeColor="text1"/>
            <w:lang w:eastAsia="en-US"/>
          </w:rPr>
          <w:id w:val="153923625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Akceptační dopis – nahr</w:t>
      </w:r>
      <w:r w:rsidR="0016318D">
        <w:rPr>
          <w:rFonts w:ascii="Times New Roman" w:hAnsi="Times New Roman" w:cs="Times New Roman"/>
          <w:color w:val="000000" w:themeColor="text1"/>
          <w:lang w:eastAsia="en-US"/>
        </w:rPr>
        <w:t>át</w:t>
      </w:r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k ECTS výjezdu v IS/STAG </w:t>
      </w:r>
    </w:p>
    <w:p w14:paraId="49A960F3" w14:textId="25293049" w:rsidR="00B02EA5" w:rsidRPr="0022542B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hAnsi="Times New Roman" w:cs="Times New Roman"/>
            <w:color w:val="000000" w:themeColor="text1"/>
            <w:lang w:eastAsia="en-US"/>
          </w:rPr>
          <w:id w:val="192891824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Uzavření účastnické smlouvy – sjed</w:t>
      </w:r>
      <w:r w:rsidR="0016318D">
        <w:rPr>
          <w:rFonts w:ascii="Times New Roman" w:hAnsi="Times New Roman" w:cs="Times New Roman"/>
          <w:color w:val="000000" w:themeColor="text1"/>
          <w:lang w:eastAsia="en-US"/>
        </w:rPr>
        <w:t>nat si</w:t>
      </w:r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schůzk</w:t>
      </w:r>
      <w:r w:rsidR="0016318D">
        <w:rPr>
          <w:rFonts w:ascii="Times New Roman" w:hAnsi="Times New Roman" w:cs="Times New Roman"/>
          <w:color w:val="000000" w:themeColor="text1"/>
          <w:lang w:eastAsia="en-US"/>
        </w:rPr>
        <w:t>u</w:t>
      </w:r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v rezervačním kalendáři</w:t>
      </w:r>
    </w:p>
    <w:p w14:paraId="01F92E03" w14:textId="77777777" w:rsidR="00B02EA5" w:rsidRPr="0022542B" w:rsidRDefault="00000000" w:rsidP="00B02EA5">
      <w:pPr>
        <w:spacing w:line="276" w:lineRule="auto"/>
        <w:ind w:left="16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hAnsi="Times New Roman" w:cs="Times New Roman"/>
            <w:color w:val="000000" w:themeColor="text1"/>
            <w:lang w:eastAsia="en-US"/>
          </w:rPr>
          <w:id w:val="51889862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Bankovní prohlášení</w:t>
      </w:r>
    </w:p>
    <w:p w14:paraId="4F66D380" w14:textId="77777777" w:rsidR="00B02EA5" w:rsidRPr="0022542B" w:rsidRDefault="00000000" w:rsidP="00B02EA5">
      <w:pPr>
        <w:spacing w:line="276" w:lineRule="auto"/>
        <w:ind w:left="16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hAnsi="Times New Roman" w:cs="Times New Roman"/>
            <w:color w:val="000000" w:themeColor="text1"/>
            <w:lang w:eastAsia="en-US"/>
          </w:rPr>
          <w:id w:val="-159116212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Žádost o finanční příspěvek</w:t>
      </w:r>
    </w:p>
    <w:p w14:paraId="36CCA800" w14:textId="77777777" w:rsidR="00B02EA5" w:rsidRPr="0022542B" w:rsidRDefault="00000000" w:rsidP="00B02EA5">
      <w:pPr>
        <w:spacing w:line="276" w:lineRule="auto"/>
        <w:ind w:left="16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hAnsi="Times New Roman" w:cs="Times New Roman"/>
            <w:color w:val="000000" w:themeColor="text1"/>
            <w:lang w:eastAsia="en-US"/>
          </w:rPr>
          <w:id w:val="-63842312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Čestné prohlášení (Green Erasmus)</w:t>
      </w:r>
    </w:p>
    <w:p w14:paraId="3247E014" w14:textId="335B5579" w:rsidR="00B02EA5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hAnsi="Times New Roman" w:cs="Times New Roman"/>
            <w:color w:val="000000" w:themeColor="text1"/>
            <w:lang w:eastAsia="en-US"/>
          </w:rPr>
          <w:id w:val="-137993049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Cestovní pojištění</w:t>
      </w:r>
    </w:p>
    <w:p w14:paraId="2F09C1C9" w14:textId="77777777" w:rsidR="00B02EA5" w:rsidRPr="0022542B" w:rsidRDefault="00B02EA5" w:rsidP="00B02EA5">
      <w:pPr>
        <w:pBdr>
          <w:bottom w:val="single" w:sz="4" w:space="1" w:color="auto"/>
        </w:pBdr>
        <w:spacing w:line="276" w:lineRule="auto"/>
        <w:rPr>
          <w:rFonts w:ascii="Times New Roman" w:hAnsi="Times New Roman" w:cs="Times New Roman"/>
          <w:color w:val="000000" w:themeColor="text1"/>
          <w:lang w:eastAsia="en-US"/>
        </w:rPr>
      </w:pPr>
    </w:p>
    <w:p w14:paraId="0A5723A5" w14:textId="77777777" w:rsidR="00B02EA5" w:rsidRPr="002210CE" w:rsidRDefault="00B02EA5" w:rsidP="00B02EA5">
      <w:pPr>
        <w:pStyle w:val="Odstavecseseznamem"/>
        <w:numPr>
          <w:ilvl w:val="0"/>
          <w:numId w:val="4"/>
        </w:numPr>
        <w:spacing w:before="120" w:after="12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2210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Během pobytu</w:t>
      </w:r>
    </w:p>
    <w:p w14:paraId="4BFF264A" w14:textId="77777777" w:rsidR="00B02EA5" w:rsidRPr="0022542B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Style w:val="Styl1"/>
            <w:rFonts w:ascii="Times New Roman" w:hAnsi="Times New Roman" w:cs="Times New Roman"/>
            <w:color w:val="000000" w:themeColor="text1"/>
          </w:rPr>
          <w:id w:val="111255801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Style w:val="Styl1"/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Změny v LA</w:t>
      </w:r>
    </w:p>
    <w:p w14:paraId="7DB1C78B" w14:textId="698480C7" w:rsidR="00B02EA5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eastAsia="en-US"/>
          </w:rPr>
          <w:id w:val="22195401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Zkrácení/prodloužení pobytu</w:t>
      </w:r>
    </w:p>
    <w:p w14:paraId="38438D90" w14:textId="77777777" w:rsidR="00B02EA5" w:rsidRDefault="00B02EA5" w:rsidP="00B02EA5">
      <w:pPr>
        <w:pBdr>
          <w:bottom w:val="single" w:sz="4" w:space="1" w:color="auto"/>
        </w:pBdr>
        <w:spacing w:line="276" w:lineRule="auto"/>
        <w:rPr>
          <w:rFonts w:ascii="Times New Roman" w:hAnsi="Times New Roman" w:cs="Times New Roman"/>
          <w:color w:val="000000" w:themeColor="text1"/>
          <w:lang w:eastAsia="en-US"/>
        </w:rPr>
      </w:pPr>
    </w:p>
    <w:p w14:paraId="02BE96F8" w14:textId="77777777" w:rsidR="00B02EA5" w:rsidRPr="002210CE" w:rsidRDefault="00B02EA5" w:rsidP="00B02EA5">
      <w:pPr>
        <w:pStyle w:val="Odstavecseseznamem"/>
        <w:numPr>
          <w:ilvl w:val="0"/>
          <w:numId w:val="4"/>
        </w:numPr>
        <w:spacing w:before="120" w:after="12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2210C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Po skončení pobytu</w:t>
      </w:r>
    </w:p>
    <w:p w14:paraId="64B256C6" w14:textId="77777777" w:rsidR="00B02EA5" w:rsidRPr="0022542B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eastAsia="en-US"/>
          </w:rPr>
          <w:id w:val="172540328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</w:t>
      </w:r>
      <w:proofErr w:type="spellStart"/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>Confirmation</w:t>
      </w:r>
      <w:proofErr w:type="spellEnd"/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</w:t>
      </w:r>
      <w:proofErr w:type="spellStart"/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>of</w:t>
      </w:r>
      <w:proofErr w:type="spellEnd"/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Study Period</w:t>
      </w:r>
    </w:p>
    <w:p w14:paraId="28B7C9FE" w14:textId="77777777" w:rsidR="00B02EA5" w:rsidRPr="0022542B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eastAsia="en-US"/>
          </w:rPr>
          <w:id w:val="-138571944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Erasmus+ participant report</w:t>
      </w:r>
    </w:p>
    <w:p w14:paraId="2DCCDA82" w14:textId="77777777" w:rsidR="00B02EA5" w:rsidRPr="0022542B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eastAsia="en-US"/>
          </w:rPr>
          <w:id w:val="-200134392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</w:t>
      </w:r>
      <w:proofErr w:type="spellStart"/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>Transcript</w:t>
      </w:r>
      <w:proofErr w:type="spellEnd"/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</w:t>
      </w:r>
      <w:proofErr w:type="spellStart"/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>of</w:t>
      </w:r>
      <w:proofErr w:type="spellEnd"/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</w:t>
      </w:r>
      <w:proofErr w:type="spellStart"/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>Records</w:t>
      </w:r>
      <w:proofErr w:type="spellEnd"/>
    </w:p>
    <w:p w14:paraId="26E780C6" w14:textId="77777777" w:rsidR="00B02EA5" w:rsidRPr="0022542B" w:rsidRDefault="00000000" w:rsidP="00B02EA5">
      <w:pPr>
        <w:spacing w:line="276" w:lineRule="auto"/>
        <w:ind w:left="708"/>
        <w:rPr>
          <w:rFonts w:ascii="Times New Roman" w:hAnsi="Times New Roman" w:cs="Times New Roman"/>
          <w:color w:val="000000" w:themeColor="text1"/>
          <w:lang w:eastAsia="en-US"/>
        </w:rPr>
      </w:pPr>
      <w:sdt>
        <w:sdtPr>
          <w:rPr>
            <w:rFonts w:ascii="Times New Roman" w:eastAsia="MS Gothic" w:hAnsi="Times New Roman" w:cs="Times New Roman"/>
            <w:color w:val="000000" w:themeColor="text1"/>
            <w:lang w:eastAsia="en-US"/>
          </w:rPr>
          <w:id w:val="49144876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B02EA5" w:rsidRPr="0022542B">
            <w:rPr>
              <w:rFonts w:ascii="Segoe UI Symbol" w:eastAsia="MS Gothic" w:hAnsi="Segoe UI Symbol" w:cs="Segoe UI Symbol"/>
              <w:color w:val="000000" w:themeColor="text1"/>
              <w:lang w:eastAsia="en-US"/>
            </w:rPr>
            <w:t>☐</w:t>
          </w:r>
        </w:sdtContent>
      </w:sdt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Žádost o uznání </w:t>
      </w:r>
      <w:r w:rsidR="00B02EA5">
        <w:rPr>
          <w:rFonts w:ascii="Times New Roman" w:hAnsi="Times New Roman" w:cs="Times New Roman"/>
          <w:color w:val="000000" w:themeColor="text1"/>
          <w:lang w:eastAsia="en-US"/>
        </w:rPr>
        <w:t>kreditů</w:t>
      </w:r>
      <w:r w:rsidR="00B02EA5" w:rsidRPr="0022542B">
        <w:rPr>
          <w:rFonts w:ascii="Times New Roman" w:hAnsi="Times New Roman" w:cs="Times New Roman"/>
          <w:color w:val="000000" w:themeColor="text1"/>
          <w:lang w:eastAsia="en-US"/>
        </w:rPr>
        <w:t xml:space="preserve"> </w:t>
      </w:r>
    </w:p>
    <w:p w14:paraId="63FFB811" w14:textId="77777777" w:rsidR="00B02EA5" w:rsidRDefault="00B02EA5" w:rsidP="005F042A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</w:pPr>
    </w:p>
    <w:p w14:paraId="5376A270" w14:textId="77777777" w:rsidR="00B02EA5" w:rsidRDefault="00B02EA5" w:rsidP="005F042A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eastAsia="en-US"/>
        </w:rPr>
      </w:pPr>
    </w:p>
    <w:p w14:paraId="4E9B1A15" w14:textId="77777777" w:rsidR="0022542B" w:rsidRPr="00D43556" w:rsidRDefault="0022542B" w:rsidP="00D43556">
      <w:pPr>
        <w:spacing w:before="120" w:line="276" w:lineRule="auto"/>
        <w:rPr>
          <w:rFonts w:ascii="Times New Roman" w:hAnsi="Times New Roman" w:cs="Times New Roman"/>
          <w:b/>
          <w:bCs/>
          <w:lang w:eastAsia="en-US"/>
        </w:rPr>
      </w:pPr>
    </w:p>
    <w:sectPr w:rsidR="0022542B" w:rsidRPr="00D43556" w:rsidSect="00E83640">
      <w:footerReference w:type="default" r:id="rId8"/>
      <w:headerReference w:type="first" r:id="rId9"/>
      <w:footerReference w:type="first" r:id="rId10"/>
      <w:pgSz w:w="11906" w:h="16838" w:code="9"/>
      <w:pgMar w:top="1985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88A7B" w14:textId="77777777" w:rsidR="00FD570F" w:rsidRDefault="00FD570F" w:rsidP="00F15613">
      <w:r>
        <w:separator/>
      </w:r>
    </w:p>
  </w:endnote>
  <w:endnote w:type="continuationSeparator" w:id="0">
    <w:p w14:paraId="6BFB92D3" w14:textId="77777777" w:rsidR="00FD570F" w:rsidRDefault="00FD570F" w:rsidP="00F15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19395" w14:textId="77777777" w:rsidR="000B6A52" w:rsidRPr="00B53059" w:rsidRDefault="000B6A52" w:rsidP="000B6A52">
    <w:pPr>
      <w:pStyle w:val="Zpat"/>
      <w:spacing w:line="240" w:lineRule="exact"/>
      <w:rPr>
        <w:rFonts w:cs="Arial"/>
      </w:rPr>
    </w:pPr>
    <w:r w:rsidRPr="00B53059">
      <w:rPr>
        <w:rFonts w:cs="Arial"/>
      </w:rPr>
      <w:t>Univerzita Palackého v Olomouci |</w:t>
    </w:r>
    <w:r>
      <w:rPr>
        <w:rFonts w:cs="Arial"/>
      </w:rPr>
      <w:t xml:space="preserve"> </w:t>
    </w:r>
    <w:r w:rsidRPr="0079758E">
      <w:rPr>
        <w:rFonts w:cs="Arial"/>
      </w:rPr>
      <w:t>Oddělení pro mobility</w:t>
    </w:r>
    <w:r w:rsidRPr="00B53059">
      <w:rPr>
        <w:rFonts w:cs="Arial"/>
      </w:rPr>
      <w:t xml:space="preserve"> |</w:t>
    </w:r>
    <w:r>
      <w:rPr>
        <w:rFonts w:cs="Arial"/>
      </w:rPr>
      <w:t xml:space="preserve"> </w:t>
    </w:r>
    <w:r w:rsidRPr="00B53059">
      <w:rPr>
        <w:rFonts w:cs="Arial"/>
      </w:rPr>
      <w:t>Křížkovského 8 | 77</w:t>
    </w:r>
    <w:r>
      <w:rPr>
        <w:rFonts w:cs="Arial"/>
      </w:rPr>
      <w:t>9</w:t>
    </w:r>
    <w:r w:rsidRPr="00B53059">
      <w:rPr>
        <w:rFonts w:cs="Arial"/>
      </w:rPr>
      <w:t xml:space="preserve"> </w:t>
    </w:r>
    <w:r>
      <w:rPr>
        <w:rFonts w:cs="Arial"/>
      </w:rPr>
      <w:t>00</w:t>
    </w:r>
    <w:r w:rsidRPr="00B53059">
      <w:rPr>
        <w:rFonts w:cs="Arial"/>
      </w:rPr>
      <w:t xml:space="preserve"> Olomouc</w:t>
    </w:r>
  </w:p>
  <w:p w14:paraId="02E7AD06" w14:textId="77777777" w:rsidR="000B6A52" w:rsidRPr="00331D95" w:rsidRDefault="000B6A52" w:rsidP="000B6A52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www.upol.cz</w:t>
    </w:r>
    <w:r>
      <w:rPr>
        <w:rFonts w:ascii="Arial" w:hAnsi="Arial" w:cs="Arial"/>
        <w:color w:val="4C4C4E"/>
        <w:sz w:val="17"/>
        <w:szCs w:val="17"/>
      </w:rPr>
      <w:t xml:space="preserve"> | </w:t>
    </w:r>
    <w:r w:rsidRPr="002F5EE8">
      <w:rPr>
        <w:rFonts w:cs="Arial"/>
        <w:b/>
      </w:rPr>
      <w:t>​</w:t>
    </w:r>
    <w:hyperlink r:id="rId1" w:history="1">
      <w:r w:rsidRPr="002F5EE8">
        <w:rPr>
          <w:b/>
        </w:rPr>
        <w:t>international.upol.cz</w:t>
      </w:r>
    </w:hyperlink>
  </w:p>
  <w:p w14:paraId="1059A4FB" w14:textId="4D5F7A3F" w:rsidR="00F15613" w:rsidRPr="000B6A52" w:rsidRDefault="00F15613" w:rsidP="000B6A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149E9" w14:textId="77777777" w:rsidR="000B6A52" w:rsidRPr="00B53059" w:rsidRDefault="000B6A52" w:rsidP="000B6A52">
    <w:pPr>
      <w:pStyle w:val="Zpat"/>
      <w:spacing w:line="240" w:lineRule="exact"/>
      <w:rPr>
        <w:rFonts w:cs="Arial"/>
      </w:rPr>
    </w:pPr>
    <w:r w:rsidRPr="00B53059">
      <w:rPr>
        <w:rFonts w:cs="Arial"/>
      </w:rPr>
      <w:t>Univerzita Palackého v Olomouci |</w:t>
    </w:r>
    <w:r>
      <w:rPr>
        <w:rFonts w:cs="Arial"/>
      </w:rPr>
      <w:t xml:space="preserve"> </w:t>
    </w:r>
    <w:r w:rsidRPr="0079758E">
      <w:rPr>
        <w:rFonts w:cs="Arial"/>
      </w:rPr>
      <w:t>Oddělení pro mobility</w:t>
    </w:r>
    <w:r w:rsidRPr="00B53059">
      <w:rPr>
        <w:rFonts w:cs="Arial"/>
      </w:rPr>
      <w:t xml:space="preserve"> |</w:t>
    </w:r>
    <w:r>
      <w:rPr>
        <w:rFonts w:cs="Arial"/>
      </w:rPr>
      <w:t xml:space="preserve"> </w:t>
    </w:r>
    <w:r w:rsidRPr="00B53059">
      <w:rPr>
        <w:rFonts w:cs="Arial"/>
      </w:rPr>
      <w:t>Křížkovského 8 | 77</w:t>
    </w:r>
    <w:r>
      <w:rPr>
        <w:rFonts w:cs="Arial"/>
      </w:rPr>
      <w:t>9</w:t>
    </w:r>
    <w:r w:rsidRPr="00B53059">
      <w:rPr>
        <w:rFonts w:cs="Arial"/>
      </w:rPr>
      <w:t xml:space="preserve"> </w:t>
    </w:r>
    <w:r>
      <w:rPr>
        <w:rFonts w:cs="Arial"/>
      </w:rPr>
      <w:t>00</w:t>
    </w:r>
    <w:r w:rsidRPr="00B53059">
      <w:rPr>
        <w:rFonts w:cs="Arial"/>
      </w:rPr>
      <w:t xml:space="preserve"> Olomouc</w:t>
    </w:r>
  </w:p>
  <w:p w14:paraId="5C1D38FF" w14:textId="77777777" w:rsidR="000B6A52" w:rsidRPr="00331D95" w:rsidRDefault="000B6A52" w:rsidP="000B6A52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www.upol.cz</w:t>
    </w:r>
    <w:r>
      <w:rPr>
        <w:rFonts w:ascii="Arial" w:hAnsi="Arial" w:cs="Arial"/>
        <w:color w:val="4C4C4E"/>
        <w:sz w:val="17"/>
        <w:szCs w:val="17"/>
      </w:rPr>
      <w:t xml:space="preserve"> | </w:t>
    </w:r>
    <w:r w:rsidRPr="002F5EE8">
      <w:rPr>
        <w:rFonts w:cs="Arial"/>
        <w:b/>
      </w:rPr>
      <w:t>​</w:t>
    </w:r>
    <w:hyperlink r:id="rId1" w:history="1">
      <w:r w:rsidRPr="002F5EE8">
        <w:rPr>
          <w:b/>
        </w:rPr>
        <w:t>international.upol.cz</w:t>
      </w:r>
    </w:hyperlink>
  </w:p>
  <w:p w14:paraId="5C5C5528" w14:textId="1BF1539C" w:rsidR="00F15613" w:rsidRPr="000B6A52" w:rsidRDefault="00F15613" w:rsidP="000B6A5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665C6" w14:textId="77777777" w:rsidR="00FD570F" w:rsidRDefault="00FD570F" w:rsidP="00F15613">
      <w:r>
        <w:separator/>
      </w:r>
    </w:p>
  </w:footnote>
  <w:footnote w:type="continuationSeparator" w:id="0">
    <w:p w14:paraId="5A02A670" w14:textId="77777777" w:rsidR="00FD570F" w:rsidRDefault="00FD570F" w:rsidP="00F15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51617" w14:textId="36E30370" w:rsidR="00F15613" w:rsidRDefault="00801D42">
    <w:pPr>
      <w:pStyle w:val="Zhlav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F31E42E" wp14:editId="25D91B52">
          <wp:simplePos x="0" y="0"/>
          <wp:positionH relativeFrom="margin">
            <wp:posOffset>3148676</wp:posOffset>
          </wp:positionH>
          <wp:positionV relativeFrom="paragraph">
            <wp:posOffset>182443</wp:posOffset>
          </wp:positionV>
          <wp:extent cx="1843200" cy="468000"/>
          <wp:effectExtent l="0" t="0" r="5080" b="8255"/>
          <wp:wrapNone/>
          <wp:docPr id="1151393476" name="Obrázek 2" descr="Obsah obrázku text, Písmo, Elektricky modrá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393476" name="Obrázek 2" descr="Obsah obrázku text, Písmo, Elektricky modrá,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4BEDA33" wp14:editId="45084395">
          <wp:simplePos x="0" y="0"/>
          <wp:positionH relativeFrom="margin">
            <wp:posOffset>-857761</wp:posOffset>
          </wp:positionH>
          <wp:positionV relativeFrom="paragraph">
            <wp:posOffset>-90706</wp:posOffset>
          </wp:positionV>
          <wp:extent cx="2095200" cy="892800"/>
          <wp:effectExtent l="0" t="0" r="0" b="0"/>
          <wp:wrapNone/>
          <wp:docPr id="1903518013" name="Obrázek 1" descr="Obsah obrázku Písmo, logo, Grafika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518013" name="Obrázek 1" descr="Obsah obrázku Písmo, logo, Grafika, symbol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200" cy="89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0016">
      <w:rPr>
        <w:noProof/>
      </w:rPr>
      <w:drawing>
        <wp:anchor distT="0" distB="0" distL="114300" distR="114300" simplePos="0" relativeHeight="251658240" behindDoc="0" locked="1" layoutInCell="1" allowOverlap="1" wp14:anchorId="2E9D9F80" wp14:editId="22592D67">
          <wp:simplePos x="0" y="0"/>
          <wp:positionH relativeFrom="page">
            <wp:posOffset>6905625</wp:posOffset>
          </wp:positionH>
          <wp:positionV relativeFrom="page">
            <wp:posOffset>522605</wp:posOffset>
          </wp:positionV>
          <wp:extent cx="291465" cy="1995170"/>
          <wp:effectExtent l="0" t="0" r="0" b="0"/>
          <wp:wrapNone/>
          <wp:docPr id="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1995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132A1"/>
    <w:multiLevelType w:val="hybridMultilevel"/>
    <w:tmpl w:val="B8BEE88A"/>
    <w:lvl w:ilvl="0" w:tplc="D730EB48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BE17233"/>
    <w:multiLevelType w:val="hybridMultilevel"/>
    <w:tmpl w:val="817013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F4A22"/>
    <w:multiLevelType w:val="hybridMultilevel"/>
    <w:tmpl w:val="07165A3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E209D"/>
    <w:multiLevelType w:val="hybridMultilevel"/>
    <w:tmpl w:val="5F14DEC8"/>
    <w:lvl w:ilvl="0" w:tplc="A4002B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8546886">
    <w:abstractNumId w:val="2"/>
  </w:num>
  <w:num w:numId="2" w16cid:durableId="1194882014">
    <w:abstractNumId w:val="3"/>
  </w:num>
  <w:num w:numId="3" w16cid:durableId="1921793219">
    <w:abstractNumId w:val="0"/>
  </w:num>
  <w:num w:numId="4" w16cid:durableId="448355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J2SHqchAJS39YeX+3qb543+EFQkLWoZp9eWCYkOOpurT8FgdJNe1qkhuJBY2i6KQTa7yYVAEGHvc43/6fHpyug==" w:salt="feajudpcR9ZSDCFzI5T8p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016"/>
    <w:rsid w:val="00001317"/>
    <w:rsid w:val="000254DD"/>
    <w:rsid w:val="00026E70"/>
    <w:rsid w:val="0007026C"/>
    <w:rsid w:val="00072181"/>
    <w:rsid w:val="0008496D"/>
    <w:rsid w:val="000B2FAD"/>
    <w:rsid w:val="000B6A52"/>
    <w:rsid w:val="000D5517"/>
    <w:rsid w:val="000F0D39"/>
    <w:rsid w:val="0010566D"/>
    <w:rsid w:val="00132E55"/>
    <w:rsid w:val="001422AE"/>
    <w:rsid w:val="00146FF1"/>
    <w:rsid w:val="0016318D"/>
    <w:rsid w:val="00167084"/>
    <w:rsid w:val="00184D8C"/>
    <w:rsid w:val="001A6C67"/>
    <w:rsid w:val="001F771A"/>
    <w:rsid w:val="002004C5"/>
    <w:rsid w:val="002210CE"/>
    <w:rsid w:val="0022542B"/>
    <w:rsid w:val="00235DA8"/>
    <w:rsid w:val="00251969"/>
    <w:rsid w:val="00256587"/>
    <w:rsid w:val="00275BFC"/>
    <w:rsid w:val="00276D6B"/>
    <w:rsid w:val="0028453E"/>
    <w:rsid w:val="002B611C"/>
    <w:rsid w:val="002C68EC"/>
    <w:rsid w:val="002E3612"/>
    <w:rsid w:val="002F4948"/>
    <w:rsid w:val="00304BE7"/>
    <w:rsid w:val="00331D95"/>
    <w:rsid w:val="003345CB"/>
    <w:rsid w:val="00341E52"/>
    <w:rsid w:val="00387F93"/>
    <w:rsid w:val="003C15CA"/>
    <w:rsid w:val="003C2A00"/>
    <w:rsid w:val="003F1166"/>
    <w:rsid w:val="00430F25"/>
    <w:rsid w:val="00435FBA"/>
    <w:rsid w:val="0046328A"/>
    <w:rsid w:val="00475D82"/>
    <w:rsid w:val="00482E69"/>
    <w:rsid w:val="00484C59"/>
    <w:rsid w:val="00486300"/>
    <w:rsid w:val="004A0016"/>
    <w:rsid w:val="004D0CBA"/>
    <w:rsid w:val="004D171B"/>
    <w:rsid w:val="004E7AE0"/>
    <w:rsid w:val="004F6F2B"/>
    <w:rsid w:val="00502BEF"/>
    <w:rsid w:val="00540537"/>
    <w:rsid w:val="005532AE"/>
    <w:rsid w:val="005974C4"/>
    <w:rsid w:val="005A6354"/>
    <w:rsid w:val="005B6853"/>
    <w:rsid w:val="005C2BD0"/>
    <w:rsid w:val="005E387A"/>
    <w:rsid w:val="005F042A"/>
    <w:rsid w:val="005F0E16"/>
    <w:rsid w:val="005F48E2"/>
    <w:rsid w:val="006021AB"/>
    <w:rsid w:val="0067578C"/>
    <w:rsid w:val="00680944"/>
    <w:rsid w:val="00684F1B"/>
    <w:rsid w:val="006B22CE"/>
    <w:rsid w:val="006D4F61"/>
    <w:rsid w:val="006E3956"/>
    <w:rsid w:val="00702C0D"/>
    <w:rsid w:val="00792DA1"/>
    <w:rsid w:val="007C04DF"/>
    <w:rsid w:val="007F6FCC"/>
    <w:rsid w:val="00801D42"/>
    <w:rsid w:val="00825567"/>
    <w:rsid w:val="00862C56"/>
    <w:rsid w:val="00865E48"/>
    <w:rsid w:val="00875E40"/>
    <w:rsid w:val="008850C8"/>
    <w:rsid w:val="0089158A"/>
    <w:rsid w:val="00893ECE"/>
    <w:rsid w:val="00894BCC"/>
    <w:rsid w:val="008D36D0"/>
    <w:rsid w:val="008D455C"/>
    <w:rsid w:val="008E27A7"/>
    <w:rsid w:val="00927ECF"/>
    <w:rsid w:val="00927F7E"/>
    <w:rsid w:val="009364E1"/>
    <w:rsid w:val="009419DD"/>
    <w:rsid w:val="009546B7"/>
    <w:rsid w:val="009554FB"/>
    <w:rsid w:val="009877FD"/>
    <w:rsid w:val="00990090"/>
    <w:rsid w:val="009E629B"/>
    <w:rsid w:val="009F3CCE"/>
    <w:rsid w:val="009F3F9F"/>
    <w:rsid w:val="00A0350B"/>
    <w:rsid w:val="00A04911"/>
    <w:rsid w:val="00A1351A"/>
    <w:rsid w:val="00A5561A"/>
    <w:rsid w:val="00A57031"/>
    <w:rsid w:val="00A6276D"/>
    <w:rsid w:val="00AD1AB7"/>
    <w:rsid w:val="00B00C3C"/>
    <w:rsid w:val="00B028C4"/>
    <w:rsid w:val="00B02EA5"/>
    <w:rsid w:val="00B11F08"/>
    <w:rsid w:val="00B15CD8"/>
    <w:rsid w:val="00B20D18"/>
    <w:rsid w:val="00B32B24"/>
    <w:rsid w:val="00B42001"/>
    <w:rsid w:val="00B52715"/>
    <w:rsid w:val="00B54C51"/>
    <w:rsid w:val="00B67F25"/>
    <w:rsid w:val="00B73FD1"/>
    <w:rsid w:val="00B8569E"/>
    <w:rsid w:val="00BC195F"/>
    <w:rsid w:val="00BC3022"/>
    <w:rsid w:val="00BC3E9B"/>
    <w:rsid w:val="00BD04D6"/>
    <w:rsid w:val="00BD1ED9"/>
    <w:rsid w:val="00BE1819"/>
    <w:rsid w:val="00BF0FC6"/>
    <w:rsid w:val="00BF49AF"/>
    <w:rsid w:val="00BF6CF3"/>
    <w:rsid w:val="00C24E5C"/>
    <w:rsid w:val="00C6493E"/>
    <w:rsid w:val="00C8717F"/>
    <w:rsid w:val="00C92C7D"/>
    <w:rsid w:val="00CC2A34"/>
    <w:rsid w:val="00CE1C7A"/>
    <w:rsid w:val="00CE25DB"/>
    <w:rsid w:val="00CE76CD"/>
    <w:rsid w:val="00D048D3"/>
    <w:rsid w:val="00D13E57"/>
    <w:rsid w:val="00D15EE9"/>
    <w:rsid w:val="00D31320"/>
    <w:rsid w:val="00D43556"/>
    <w:rsid w:val="00D455AB"/>
    <w:rsid w:val="00D51F03"/>
    <w:rsid w:val="00D61B91"/>
    <w:rsid w:val="00D62385"/>
    <w:rsid w:val="00D6766C"/>
    <w:rsid w:val="00D727D5"/>
    <w:rsid w:val="00D82D8F"/>
    <w:rsid w:val="00D9450A"/>
    <w:rsid w:val="00D955E7"/>
    <w:rsid w:val="00DC5FA7"/>
    <w:rsid w:val="00DD34F9"/>
    <w:rsid w:val="00DE17E4"/>
    <w:rsid w:val="00DE39B0"/>
    <w:rsid w:val="00E027E8"/>
    <w:rsid w:val="00E079B0"/>
    <w:rsid w:val="00E47977"/>
    <w:rsid w:val="00E613E6"/>
    <w:rsid w:val="00E83640"/>
    <w:rsid w:val="00E90514"/>
    <w:rsid w:val="00E97744"/>
    <w:rsid w:val="00EB6578"/>
    <w:rsid w:val="00EC54E6"/>
    <w:rsid w:val="00EF4877"/>
    <w:rsid w:val="00F0078F"/>
    <w:rsid w:val="00F15613"/>
    <w:rsid w:val="00F60A90"/>
    <w:rsid w:val="00F80183"/>
    <w:rsid w:val="00F81C25"/>
    <w:rsid w:val="00F90299"/>
    <w:rsid w:val="00FA5E73"/>
    <w:rsid w:val="00FB21A4"/>
    <w:rsid w:val="00FC623F"/>
    <w:rsid w:val="00FD3EB7"/>
    <w:rsid w:val="00FD570F"/>
    <w:rsid w:val="00FE3A8E"/>
    <w:rsid w:val="00F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C7E5E"/>
  <w15:chartTrackingRefBased/>
  <w15:docId w15:val="{05B76546-79D7-45C2-A992-9667339C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4A0016"/>
    <w:rPr>
      <w:rFonts w:cs="Calibri"/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 w:cs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1"/>
    <w:qFormat/>
    <w:rsid w:val="000F0D39"/>
    <w:pPr>
      <w:tabs>
        <w:tab w:val="center" w:pos="4536"/>
        <w:tab w:val="right" w:pos="9072"/>
      </w:tabs>
      <w:spacing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1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apple-converted-space">
    <w:name w:val="apple-converted-space"/>
    <w:basedOn w:val="Standardnpsmoodstavce"/>
    <w:semiHidden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</w:rPr>
  </w:style>
  <w:style w:type="paragraph" w:customStyle="1" w:styleId="Zkladnodstavec">
    <w:name w:val="[Základní odstavec]"/>
    <w:basedOn w:val="Normln"/>
    <w:uiPriority w:val="99"/>
    <w:rsid w:val="009364E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254DD"/>
    <w:pPr>
      <w:ind w:left="720"/>
      <w:contextualSpacing/>
    </w:pPr>
  </w:style>
  <w:style w:type="character" w:customStyle="1" w:styleId="Styl1">
    <w:name w:val="Styl1"/>
    <w:basedOn w:val="Standardnpsmoodstavce"/>
    <w:uiPriority w:val="1"/>
    <w:rsid w:val="008850C8"/>
    <w:rPr>
      <w:rFonts w:ascii="Wingdings" w:hAnsi="Wingdings"/>
    </w:rPr>
  </w:style>
  <w:style w:type="character" w:styleId="Hypertextovodkaz">
    <w:name w:val="Hyperlink"/>
    <w:basedOn w:val="Standardnpsmoodstavce"/>
    <w:uiPriority w:val="99"/>
    <w:semiHidden/>
    <w:rsid w:val="005974C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97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nternational.upol.cz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international.upol.cz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tja08\Downloads\UP_hlavickovy-papir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BB308-94B5-4E64-A83A-9AE5C7578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UP_hlavickovy-papir_cz</Template>
  <TotalTime>123</TotalTime>
  <Pages>1</Pages>
  <Words>89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Kratochvila Jan</dc:creator>
  <cp:keywords/>
  <cp:lastModifiedBy>Kratochvila Jan</cp:lastModifiedBy>
  <cp:revision>83</cp:revision>
  <cp:lastPrinted>2023-05-12T12:53:00Z</cp:lastPrinted>
  <dcterms:created xsi:type="dcterms:W3CDTF">2023-04-05T14:10:00Z</dcterms:created>
  <dcterms:modified xsi:type="dcterms:W3CDTF">2026-08-07T10:55:00Z</dcterms:modified>
</cp:coreProperties>
</file>